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332B93" w14:paraId="166099D2" w14:textId="77777777" w:rsidTr="007E153D">
        <w:tc>
          <w:tcPr>
            <w:tcW w:w="8644" w:type="dxa"/>
            <w:shd w:val="clear" w:color="auto" w:fill="DDDDDD"/>
          </w:tcPr>
          <w:p w14:paraId="180F71F6" w14:textId="77777777" w:rsidR="00332B93" w:rsidRDefault="00332B93" w:rsidP="00332B93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2393A44A" w14:textId="77777777" w:rsidR="00036B6E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72126E04" w14:textId="77777777" w:rsidR="00036B6E" w:rsidRPr="008A7767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48138610" w14:textId="77777777" w:rsidR="007E153D" w:rsidRPr="00517D59" w:rsidRDefault="007E153D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Style w:val="Hipervnculo"/>
                <w:rFonts w:cs="Arial"/>
                <w:b/>
                <w:caps/>
                <w:sz w:val="20"/>
                <w:szCs w:val="18"/>
                <w:lang w:val="es-ES"/>
              </w:rPr>
            </w:pPr>
          </w:p>
          <w:p w14:paraId="300B0255" w14:textId="77777777" w:rsidR="00332B93" w:rsidRPr="00517D59" w:rsidRDefault="00332B93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17D59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OTRA ENTIDAD BENEFICIARIA </w:t>
            </w:r>
          </w:p>
          <w:p w14:paraId="31654DA6" w14:textId="77777777" w:rsidR="00332B93" w:rsidRDefault="00332B93" w:rsidP="00EB1D03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12F9CFD4" w14:textId="77777777" w:rsidR="005C39C4" w:rsidRDefault="005C39C4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4A6B6E2" w14:textId="77777777" w:rsidR="00036B6E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5AC2BEC9" w14:textId="77777777" w:rsidR="00036B6E" w:rsidRDefault="00036B6E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autorizar cambio de entidad beneficiaria del proyecto siempre que este cambio no afecte a la ejecución del proyecto ni a los aspectos fundamentales que hayan sido determinantes en la evaluación para la concesión de la ayuda (viabilidad, equipo de investigación, </w:t>
      </w:r>
      <w:proofErr w:type="spellStart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). Asimismo, la nueva entidad deberá contar con la infraestructura humana y de equipamiento necesaria para poder llevar a cabo la actuación comprometida.</w:t>
      </w:r>
    </w:p>
    <w:p w14:paraId="7C1E182E" w14:textId="77777777" w:rsidR="009F4D39" w:rsidRDefault="009F4D39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2992A3E2" w14:textId="748610D4" w:rsidR="009F4D39" w:rsidRPr="00052906" w:rsidRDefault="007D6740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>
        <w:rPr>
          <w:rStyle w:val="ESBBold"/>
          <w:rFonts w:cs="Arial"/>
          <w:b w:val="0"/>
          <w:sz w:val="18"/>
          <w:szCs w:val="18"/>
          <w:lang w:val="es-ES_tradnl"/>
        </w:rPr>
        <w:t>Ú</w:t>
      </w:r>
      <w:r w:rsidRPr="00052906">
        <w:rPr>
          <w:rStyle w:val="ESBBold"/>
          <w:rFonts w:cs="Arial"/>
          <w:b w:val="0"/>
          <w:sz w:val="18"/>
          <w:szCs w:val="18"/>
          <w:lang w:val="es-ES_tradnl"/>
        </w:rPr>
        <w:t>nicamente</w:t>
      </w:r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 xml:space="preserve"> podrán realizarse cambios de entidad beneficiaria siempre que la entidad de origen del proyecto y la entidad de destino estén situadas en la misma categoría de región y tengan la misma tasa de cofinanciación </w:t>
      </w:r>
      <w:proofErr w:type="gramStart"/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>de acuerdo al</w:t>
      </w:r>
      <w:proofErr w:type="gramEnd"/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 xml:space="preserve"> Reglamento (UE) 2021/1060 de Disposiciones Comunes. Asimismo, será necesario que la Agencia disponga de suficientes fondos FEDER disponibles en la región de la entidad de destino.</w:t>
      </w:r>
    </w:p>
    <w:p w14:paraId="79A5E2A6" w14:textId="77777777" w:rsidR="00036B6E" w:rsidRPr="007E153D" w:rsidRDefault="00036B6E" w:rsidP="00036B6E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BF4FA6E" w14:textId="77777777" w:rsidR="00036B6E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036B6E" w14:paraId="61C4E31F" w14:textId="77777777" w:rsidTr="000A3796">
        <w:tc>
          <w:tcPr>
            <w:tcW w:w="8644" w:type="dxa"/>
          </w:tcPr>
          <w:p w14:paraId="30383F2E" w14:textId="77777777" w:rsidR="00036B6E" w:rsidRPr="00990D17" w:rsidRDefault="00036B6E" w:rsidP="00D122F6">
            <w:pPr>
              <w:pStyle w:val="ESBHead"/>
              <w:jc w:val="both"/>
              <w:outlineLvl w:val="0"/>
              <w:rPr>
                <w:rFonts w:cs="Arial"/>
                <w:b/>
                <w:sz w:val="18"/>
                <w:szCs w:val="18"/>
              </w:rPr>
            </w:pPr>
          </w:p>
          <w:p w14:paraId="78DC8CDE" w14:textId="77777777" w:rsidR="00036B6E" w:rsidRPr="007E153D" w:rsidRDefault="00036B6E" w:rsidP="000A3796">
            <w:pPr>
              <w:pStyle w:val="ESBHead"/>
              <w:numPr>
                <w:ilvl w:val="0"/>
                <w:numId w:val="15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5C39C4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40151397" w14:textId="77777777" w:rsidR="00036B6E" w:rsidRDefault="00036B6E" w:rsidP="000A3796">
            <w:pPr>
              <w:pStyle w:val="Prrafodelista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  <w:p w14:paraId="039D53E9" w14:textId="152ACE80" w:rsidR="00036B6E" w:rsidRPr="00F40957" w:rsidRDefault="00036B6E" w:rsidP="00F40957">
            <w:pPr>
              <w:pStyle w:val="ESBHead"/>
              <w:ind w:left="142"/>
              <w:jc w:val="both"/>
              <w:outlineLvl w:val="0"/>
              <w:rPr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legal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 la entidad beneficiaria a través de Facilit@, en </w:t>
            </w:r>
            <w:hyperlink r:id="rId8" w:history="1">
              <w:r w:rsidR="00F40957" w:rsidRPr="00351527">
                <w:rPr>
                  <w:rStyle w:val="Hipervnculo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2B018D">
              <w:rPr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 organismo beneficiario.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Agencia.</w:t>
            </w:r>
          </w:p>
          <w:p w14:paraId="45A8D322" w14:textId="77777777" w:rsidR="00036B6E" w:rsidRDefault="00036B6E" w:rsidP="000A3796">
            <w:pPr>
              <w:pStyle w:val="ESBHead"/>
              <w:ind w:left="142"/>
              <w:jc w:val="both"/>
              <w:outlineLvl w:val="0"/>
              <w:rPr>
                <w:rFonts w:cs="Arial"/>
                <w:b/>
                <w:i/>
                <w:sz w:val="18"/>
                <w:szCs w:val="18"/>
              </w:rPr>
            </w:pPr>
          </w:p>
          <w:p w14:paraId="78B88FBF" w14:textId="77777777" w:rsidR="00036B6E" w:rsidRPr="008E5694" w:rsidRDefault="00036B6E" w:rsidP="000A3796">
            <w:pPr>
              <w:jc w:val="both"/>
              <w:rPr>
                <w:rStyle w:val="ESBBold"/>
                <w:rFonts w:cs="Arial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traslado del proyecto deberá hacerse constar en los informes anuales y final para facilitar el seguimiento de la actividad.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 </w:t>
            </w:r>
          </w:p>
          <w:p w14:paraId="5B6F8EC4" w14:textId="77777777" w:rsidR="00036B6E" w:rsidRDefault="00036B6E" w:rsidP="000A3796">
            <w:pPr>
              <w:pStyle w:val="ESBHead"/>
              <w:jc w:val="both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594A0802" w14:textId="77777777" w:rsidR="00036B6E" w:rsidRPr="00AF7BE5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08221636" w14:textId="77777777" w:rsidR="00036B6E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EBAD529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00903A93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3823C11D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4EB459B7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77E2A129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4C4DA06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590E4DB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14C8C40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Nueva entidad beneficiaria:</w:t>
      </w:r>
    </w:p>
    <w:p w14:paraId="7514B96C" w14:textId="77777777" w:rsidR="00036B6E" w:rsidRPr="007939E8" w:rsidRDefault="000721E8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</w:t>
      </w:r>
      <w:r w:rsidR="00036B6E" w:rsidRPr="007939E8">
        <w:rPr>
          <w:rFonts w:cs="Arial"/>
          <w:sz w:val="18"/>
          <w:szCs w:val="18"/>
        </w:rPr>
        <w:t>entro ejecutor</w:t>
      </w:r>
      <w:r w:rsidR="00036B6E" w:rsidRPr="007939E8">
        <w:rPr>
          <w:rFonts w:cs="Arial"/>
          <w:i/>
          <w:sz w:val="18"/>
          <w:szCs w:val="18"/>
        </w:rPr>
        <w:t>:</w:t>
      </w:r>
      <w:r w:rsidR="00036B6E" w:rsidRPr="007939E8">
        <w:rPr>
          <w:rFonts w:cs="Arial"/>
          <w:sz w:val="18"/>
          <w:szCs w:val="18"/>
        </w:rPr>
        <w:t xml:space="preserve"> </w:t>
      </w:r>
    </w:p>
    <w:p w14:paraId="371A5A9F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09135F4E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473BE92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606BA73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1CFB28C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 la nueva entidad:</w:t>
      </w:r>
    </w:p>
    <w:p w14:paraId="6A58F3F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719382F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3137DAB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5DC8D76B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7CFD1CF4" w14:textId="77777777" w:rsidR="00036B6E" w:rsidRPr="0005148F" w:rsidRDefault="00036B6E" w:rsidP="00036B6E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05148F">
        <w:rPr>
          <w:rStyle w:val="ESBBold"/>
          <w:rFonts w:cs="Arial"/>
          <w:sz w:val="18"/>
          <w:szCs w:val="18"/>
        </w:rPr>
        <w:t>Ayudas relacionadas con el Proyecto de Investigación</w:t>
      </w:r>
      <w:r>
        <w:rPr>
          <w:rStyle w:val="ESBBold"/>
          <w:rFonts w:cs="Arial"/>
          <w:sz w:val="18"/>
          <w:szCs w:val="18"/>
        </w:rPr>
        <w:t xml:space="preserve"> (Si procede)</w:t>
      </w:r>
    </w:p>
    <w:p w14:paraId="154CAADD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05148F">
        <w:rPr>
          <w:rFonts w:cs="Arial"/>
          <w:i/>
          <w:sz w:val="18"/>
          <w:szCs w:val="18"/>
        </w:rPr>
        <w:t xml:space="preserve">Si el proyecto tiene asociada una ayuda para contratos predoctorales </w:t>
      </w:r>
      <w:r>
        <w:rPr>
          <w:rFonts w:cs="Arial"/>
          <w:i/>
          <w:sz w:val="18"/>
          <w:szCs w:val="18"/>
        </w:rPr>
        <w:t>para</w:t>
      </w:r>
      <w:r w:rsidRPr="0005148F">
        <w:rPr>
          <w:rFonts w:cs="Arial"/>
          <w:i/>
          <w:sz w:val="18"/>
          <w:szCs w:val="18"/>
        </w:rPr>
        <w:t xml:space="preserve"> la formación de doctores </w:t>
      </w:r>
      <w:r>
        <w:rPr>
          <w:rFonts w:cs="Arial"/>
          <w:b/>
          <w:i/>
          <w:sz w:val="18"/>
          <w:szCs w:val="18"/>
        </w:rPr>
        <w:t>el cambio de entidad beneficiaria deberá solicitarse también a dicha convocatoria utilizando el modelo disponible en la página web.</w:t>
      </w:r>
    </w:p>
    <w:p w14:paraId="39439B41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</w:p>
    <w:p w14:paraId="71A7E494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05148F">
        <w:rPr>
          <w:rStyle w:val="ESBStandard1"/>
          <w:rFonts w:cs="Arial"/>
          <w:sz w:val="18"/>
        </w:rPr>
        <w:t>Referencia ayuda predoctoral:</w:t>
      </w:r>
    </w:p>
    <w:p w14:paraId="50F8E50B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7777CAC2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49AA66AB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29318112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6B3145E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5C54DD1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EB240D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76DC27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8C9DA3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C6714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F3F10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67283A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310C35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0EAE4119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E040884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0BC77EC8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7F57756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 (altas, bajas, modificaciones) y explique cómo afectarán a la ejecución del proyecto</w:t>
      </w:r>
    </w:p>
    <w:p w14:paraId="5940CE5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263876E9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F368EED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4B160279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2669B6C6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095831A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2D346A0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nueva entidad beneficiaria:</w:t>
      </w:r>
    </w:p>
    <w:p w14:paraId="3E493B3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>
        <w:rPr>
          <w:rFonts w:cs="Arial"/>
          <w:i/>
          <w:color w:val="000000"/>
          <w:sz w:val="18"/>
          <w:szCs w:val="18"/>
        </w:rPr>
        <w:t>la nueva entidad beneficiaria</w:t>
      </w:r>
      <w:r w:rsidRPr="007939E8">
        <w:rPr>
          <w:rFonts w:cs="Arial"/>
          <w:i/>
          <w:color w:val="000000"/>
          <w:sz w:val="18"/>
          <w:szCs w:val="18"/>
        </w:rPr>
        <w:t xml:space="preserve"> 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1A71BE0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189478A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2E54B2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181D32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C8DE51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A9A9B7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84B103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2B96AE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E476C8D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51C1305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11290B2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045A307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4A8C1D6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>Describa las tareas realizadas hasta la fecha que estén relacionadas con los objetivos del proyecto y las tareas y objetivos pendientes que deberán realizarse en la nueva entidad</w:t>
      </w:r>
      <w:r>
        <w:rPr>
          <w:rFonts w:cs="Arial"/>
          <w:i/>
          <w:sz w:val="18"/>
          <w:szCs w:val="18"/>
        </w:rPr>
        <w:t xml:space="preserve">. </w:t>
      </w:r>
    </w:p>
    <w:p w14:paraId="7C5015B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275EC50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79B9A7E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6C687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73F0AC1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307E3A5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0B52EC0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1CF2E5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431174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A577CB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958B54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B301A9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F7A22D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96C30F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21C5D82A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3E028233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0149A830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>. Remanente de costes directos a trasferir a la nueva entidad</w:t>
      </w:r>
      <w:r>
        <w:rPr>
          <w:rStyle w:val="ESBBold"/>
          <w:rFonts w:cs="Arial"/>
          <w:sz w:val="18"/>
          <w:szCs w:val="18"/>
        </w:rPr>
        <w:t>:</w:t>
      </w:r>
      <w:r w:rsidRPr="007939E8">
        <w:rPr>
          <w:rStyle w:val="ESBBold"/>
          <w:rFonts w:cs="Arial"/>
          <w:sz w:val="18"/>
          <w:szCs w:val="18"/>
        </w:rPr>
        <w:t xml:space="preserve">  </w:t>
      </w:r>
    </w:p>
    <w:p w14:paraId="01C5DBC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lastRenderedPageBreak/>
        <w:t xml:space="preserve">Descripción del remanente de costes directos existente </w:t>
      </w:r>
      <w:r>
        <w:rPr>
          <w:rFonts w:cs="Arial"/>
          <w:i/>
          <w:sz w:val="18"/>
          <w:szCs w:val="18"/>
        </w:rPr>
        <w:t xml:space="preserve">que se deberá </w:t>
      </w:r>
      <w:r w:rsidRPr="007939E8">
        <w:rPr>
          <w:rFonts w:cs="Arial"/>
          <w:i/>
          <w:sz w:val="18"/>
          <w:szCs w:val="18"/>
        </w:rPr>
        <w:t>trasferir a la nueva entidad beneficiaria.</w:t>
      </w:r>
    </w:p>
    <w:p w14:paraId="1E8C5C4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9BDA52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B7512E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623E2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4F762C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195CC8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AD5300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F9FC76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FB2360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2CF827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CBB8A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B7716A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AD3C3E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3AECF11D" w14:textId="77777777" w:rsidR="00036B6E" w:rsidRPr="004B16F9" w:rsidRDefault="00036B6E" w:rsidP="00036B6E">
      <w:pPr>
        <w:jc w:val="both"/>
        <w:rPr>
          <w:rFonts w:cs="Arial"/>
          <w:b/>
          <w:i/>
          <w:sz w:val="18"/>
          <w:szCs w:val="18"/>
        </w:rPr>
      </w:pPr>
      <w:r w:rsidRPr="004B16F9">
        <w:rPr>
          <w:rFonts w:cs="Arial"/>
          <w:b/>
          <w:i/>
          <w:sz w:val="18"/>
          <w:szCs w:val="18"/>
        </w:rPr>
        <w:t>.</w:t>
      </w:r>
    </w:p>
    <w:p w14:paraId="2EEAB02A" w14:textId="77777777" w:rsidR="00036B6E" w:rsidRPr="007939E8" w:rsidRDefault="00036B6E" w:rsidP="00036B6E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189671" wp14:editId="33505F05">
                <wp:simplePos x="0" y="0"/>
                <wp:positionH relativeFrom="column">
                  <wp:posOffset>-314960</wp:posOffset>
                </wp:positionH>
                <wp:positionV relativeFrom="paragraph">
                  <wp:posOffset>181610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7E5A5" w14:textId="77777777" w:rsidR="00036B6E" w:rsidRDefault="00036B6E" w:rsidP="00036B6E"/>
                          <w:p w14:paraId="33A1CDC6" w14:textId="77777777" w:rsidR="00036B6E" w:rsidRDefault="00036B6E" w:rsidP="00036B6E"/>
                          <w:p w14:paraId="615FEECF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85958C9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6AFEBD6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5F76242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8967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4.3pt;width:228pt;height:8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">
                <v:textbox>
                  <w:txbxContent>
                    <w:p w14:paraId="3627E5A5" w14:textId="77777777" w:rsidR="00036B6E" w:rsidRDefault="00036B6E" w:rsidP="00036B6E"/>
                    <w:p w14:paraId="33A1CDC6" w14:textId="77777777" w:rsidR="00036B6E" w:rsidRDefault="00036B6E" w:rsidP="00036B6E"/>
                    <w:p w14:paraId="615FEECF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85958C9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6AFEBD6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5F76242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7C7511CC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A00EF" wp14:editId="70E29A8D">
                <wp:simplePos x="0" y="0"/>
                <wp:positionH relativeFrom="column">
                  <wp:posOffset>2771140</wp:posOffset>
                </wp:positionH>
                <wp:positionV relativeFrom="paragraph">
                  <wp:posOffset>50800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3D24F" w14:textId="77777777" w:rsidR="00036B6E" w:rsidRDefault="00036B6E" w:rsidP="00036B6E"/>
                          <w:p w14:paraId="1D4818A9" w14:textId="77777777" w:rsidR="00036B6E" w:rsidRDefault="00036B6E" w:rsidP="00036B6E"/>
                          <w:p w14:paraId="71E6DDE3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DB4D25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82B4BB3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03E1E6" w14:textId="77777777" w:rsidR="00036B6E" w:rsidRPr="007E153D" w:rsidRDefault="00036B6E" w:rsidP="00036B6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E153D">
                              <w:rPr>
                                <w:b/>
                                <w:sz w:val="18"/>
                                <w:szCs w:val="18"/>
                              </w:rPr>
                              <w:t>Firma representante legal y sello de la nueva entidad beneficiaria propuesta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A00EF" id="_x0000_s1027" type="#_x0000_t202" style="position:absolute;margin-left:218.2pt;margin-top:4pt;width:228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">
                <v:textbox>
                  <w:txbxContent>
                    <w:p w14:paraId="7423D24F" w14:textId="77777777" w:rsidR="00036B6E" w:rsidRDefault="00036B6E" w:rsidP="00036B6E"/>
                    <w:p w14:paraId="1D4818A9" w14:textId="77777777" w:rsidR="00036B6E" w:rsidRDefault="00036B6E" w:rsidP="00036B6E"/>
                    <w:p w14:paraId="71E6DDE3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0DB4D25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82B4BB3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003E1E6" w14:textId="77777777" w:rsidR="00036B6E" w:rsidRPr="007E153D" w:rsidRDefault="00036B6E" w:rsidP="00036B6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E153D">
                        <w:rPr>
                          <w:b/>
                          <w:sz w:val="18"/>
                          <w:szCs w:val="18"/>
                        </w:rPr>
                        <w:t>Firma representante legal y sello de la nueva entidad beneficiaria propuesta</w:t>
                      </w:r>
                    </w:p>
                  </w:txbxContent>
                </v:textbox>
              </v:shape>
            </w:pict>
          </mc:Fallback>
        </mc:AlternateContent>
      </w:r>
    </w:p>
    <w:p w14:paraId="3238B772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4E25F77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3B7523E9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17EF66A8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5641F9AC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3C140FA1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68A86CA7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205D225B" w14:textId="77777777" w:rsidR="00036B6E" w:rsidRPr="007939E8" w:rsidRDefault="00036B6E" w:rsidP="00036B6E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2FFBAED0" w14:textId="77777777" w:rsidR="00036B6E" w:rsidRPr="007939E8" w:rsidRDefault="00036B6E" w:rsidP="00036B6E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56E2C6A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EAAC9F4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0912819E" w14:textId="77777777" w:rsidR="00036B6E" w:rsidRDefault="00036B6E" w:rsidP="00036B6E">
      <w:pPr>
        <w:jc w:val="both"/>
        <w:rPr>
          <w:rFonts w:cs="Arial"/>
          <w:b/>
          <w:sz w:val="18"/>
          <w:szCs w:val="18"/>
        </w:rPr>
      </w:pPr>
    </w:p>
    <w:p w14:paraId="2603340F" w14:textId="77777777" w:rsidR="00036B6E" w:rsidRPr="008E5694" w:rsidRDefault="00036B6E" w:rsidP="00036B6E">
      <w:pPr>
        <w:shd w:val="clear" w:color="auto" w:fill="F2F2F2" w:themeFill="background1" w:themeFillShade="F2"/>
        <w:jc w:val="both"/>
        <w:rPr>
          <w:rFonts w:cs="Arial"/>
          <w:b/>
          <w:sz w:val="18"/>
          <w:szCs w:val="18"/>
          <w:u w:val="single"/>
        </w:rPr>
      </w:pPr>
      <w:r w:rsidRPr="00EB1D03">
        <w:rPr>
          <w:rFonts w:cs="Arial"/>
          <w:b/>
          <w:sz w:val="18"/>
          <w:szCs w:val="18"/>
          <w:u w:val="single"/>
        </w:rPr>
        <w:t>La firma del/de la representante legal de la entidad propuesta como nueva beneficiaria implica su conformidad con el informe de auditoría del proyecto como estado de cuentas cierto y con el reman</w:t>
      </w:r>
      <w:r w:rsidR="003B4F45">
        <w:rPr>
          <w:rFonts w:cs="Arial"/>
          <w:b/>
          <w:sz w:val="18"/>
          <w:szCs w:val="18"/>
          <w:u w:val="single"/>
        </w:rPr>
        <w:t>en</w:t>
      </w:r>
      <w:r w:rsidRPr="00EB1D03">
        <w:rPr>
          <w:rFonts w:cs="Arial"/>
          <w:b/>
          <w:sz w:val="18"/>
          <w:szCs w:val="18"/>
          <w:u w:val="single"/>
        </w:rPr>
        <w:t>te de costes directos que le serán tra</w:t>
      </w:r>
      <w:r w:rsidR="003B4F45">
        <w:rPr>
          <w:rFonts w:cs="Arial"/>
          <w:b/>
          <w:sz w:val="18"/>
          <w:szCs w:val="18"/>
          <w:u w:val="single"/>
        </w:rPr>
        <w:t>n</w:t>
      </w:r>
      <w:r w:rsidRPr="00EB1D03">
        <w:rPr>
          <w:rFonts w:cs="Arial"/>
          <w:b/>
          <w:sz w:val="18"/>
          <w:szCs w:val="18"/>
          <w:u w:val="single"/>
        </w:rPr>
        <w:t>sferidos</w:t>
      </w:r>
      <w:r w:rsidRPr="008E5694">
        <w:rPr>
          <w:rFonts w:cs="Arial"/>
          <w:b/>
          <w:sz w:val="18"/>
          <w:szCs w:val="18"/>
          <w:u w:val="single"/>
        </w:rPr>
        <w:t>.</w:t>
      </w:r>
    </w:p>
    <w:p w14:paraId="63F0FCFD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p w14:paraId="2F265213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36B6E" w14:paraId="6A4507C6" w14:textId="77777777" w:rsidTr="000A3796">
        <w:tc>
          <w:tcPr>
            <w:tcW w:w="8644" w:type="dxa"/>
          </w:tcPr>
          <w:p w14:paraId="6C276669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3E90BD3C" w14:textId="77777777" w:rsidR="00036B6E" w:rsidRPr="004B16F9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  <w:r w:rsidRPr="004B16F9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</w:t>
            </w:r>
            <w:r>
              <w:rPr>
                <w:rFonts w:cs="Arial"/>
                <w:b/>
                <w:sz w:val="18"/>
                <w:szCs w:val="18"/>
              </w:rPr>
              <w:t xml:space="preserve"> además</w:t>
            </w:r>
            <w:r w:rsidRPr="004B16F9">
              <w:rPr>
                <w:rFonts w:cs="Arial"/>
                <w:b/>
                <w:sz w:val="18"/>
                <w:szCs w:val="18"/>
              </w:rPr>
              <w:t>:</w:t>
            </w:r>
          </w:p>
          <w:p w14:paraId="51B880A3" w14:textId="77777777" w:rsidR="00036B6E" w:rsidRPr="007939E8" w:rsidRDefault="00036B6E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2E2BBEE3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1</w:t>
            </w:r>
            <w:r>
              <w:rPr>
                <w:rFonts w:cs="Arial"/>
                <w:b/>
                <w:bCs/>
                <w:sz w:val="18"/>
                <w:szCs w:val="18"/>
              </w:rPr>
              <w:t>.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I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nforme de </w:t>
            </w:r>
            <w:r>
              <w:rPr>
                <w:rFonts w:cs="Arial"/>
                <w:b/>
                <w:bCs/>
                <w:sz w:val="18"/>
                <w:szCs w:val="18"/>
              </w:rPr>
              <w:t>auditoría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de cuentas externo que certifique el estado de cuentas de la ayuda concedida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se autoriza el cambio, el informe deberá ser aceptado por la nueva entidad beneficiaria como estado de cuentas cierto</w:t>
            </w:r>
            <w:r>
              <w:rPr>
                <w:rFonts w:cs="Arial"/>
                <w:b/>
                <w:bCs/>
                <w:sz w:val="18"/>
                <w:szCs w:val="18"/>
              </w:rPr>
              <w:t>,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 ya que a partir de la fecha de la auditoría la responsabilidad será asumida plenamente por esta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>.</w:t>
            </w:r>
          </w:p>
          <w:p w14:paraId="5F46E3DA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  <w:p w14:paraId="3DA016C9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2. D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eclaración responsable expresa</w:t>
            </w:r>
            <w:r>
              <w:rPr>
                <w:rFonts w:cs="Arial"/>
                <w:b/>
                <w:color w:val="333333"/>
                <w:sz w:val="18"/>
                <w:szCs w:val="18"/>
              </w:rPr>
              <w:t>, que recoja los cuatro supuestos que figuran en el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 xml:space="preserve"> </w:t>
            </w:r>
            <w:r w:rsidRPr="00C46303">
              <w:rPr>
                <w:rFonts w:cs="Arial"/>
                <w:b/>
                <w:color w:val="333333"/>
                <w:sz w:val="18"/>
                <w:szCs w:val="18"/>
              </w:rPr>
              <w:t>modelo disponible en la web de la convocatoria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, así como los certificados que acrediten el cumplimiento de las obligaciones tributarias y con la Seguridad Social.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(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Cuando la entidad solicitante se encuentre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en alguno de los supuestos previstos en el artículo 24 del Reglamento de la Ley General de Subvenciones, el cumplimiento de las obligaciones tributarias y con la Seguridad Social podrá acreditarse mediante una declaración responsable).</w:t>
            </w:r>
          </w:p>
          <w:p w14:paraId="4196E8C6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556CBFE8" w14:textId="77777777" w:rsidR="00036B6E" w:rsidRPr="00EB1D03" w:rsidRDefault="00036B6E" w:rsidP="000A37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EB1D03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el proyecto tuviera implicaciones en materia</w:t>
            </w:r>
            <w:r w:rsidRPr="00EB1D03">
              <w:rPr>
                <w:rFonts w:cs="Arial"/>
                <w:b/>
                <w:sz w:val="18"/>
                <w:szCs w:val="18"/>
              </w:rPr>
              <w:t xml:space="preserve"> de bioética, bioseguridad, seguridad biológica y experimentación animal,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declaración responsable firmada por el/la representante legal de la nueva entidad beneficiaria en que se diga que la nueva entidad reúne </w:t>
            </w:r>
            <w:r w:rsidRPr="00EB1D03">
              <w:rPr>
                <w:rFonts w:cs="Arial"/>
                <w:b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480B082A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54832EF" w14:textId="77777777" w:rsidR="00036B6E" w:rsidRDefault="00036B6E" w:rsidP="00036B6E">
      <w:pPr>
        <w:rPr>
          <w:rFonts w:cs="Arial"/>
          <w:b/>
          <w:sz w:val="18"/>
          <w:szCs w:val="18"/>
        </w:rPr>
      </w:pPr>
    </w:p>
    <w:p w14:paraId="6DD6EC43" w14:textId="77777777" w:rsidR="00036B6E" w:rsidRPr="007939E8" w:rsidRDefault="00036B6E" w:rsidP="00036B6E">
      <w:pPr>
        <w:autoSpaceDE w:val="0"/>
        <w:autoSpaceDN w:val="0"/>
        <w:adjustRightInd w:val="0"/>
        <w:jc w:val="both"/>
        <w:rPr>
          <w:rFonts w:cs="Arial"/>
          <w:b/>
          <w:i/>
          <w:sz w:val="18"/>
          <w:szCs w:val="18"/>
        </w:rPr>
      </w:pPr>
    </w:p>
    <w:p w14:paraId="6932C6D7" w14:textId="77777777" w:rsidR="00036B6E" w:rsidRPr="005C39C4" w:rsidRDefault="00036B6E" w:rsidP="00036B6E"/>
    <w:p w14:paraId="5C0313B9" w14:textId="77777777" w:rsidR="00036B6E" w:rsidRPr="007939E8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sectPr w:rsidR="00036B6E" w:rsidRPr="007939E8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59F16" w14:textId="77777777" w:rsidR="0097480E" w:rsidRDefault="0097480E">
      <w:r>
        <w:separator/>
      </w:r>
    </w:p>
  </w:endnote>
  <w:endnote w:type="continuationSeparator" w:id="0">
    <w:p w14:paraId="21122B55" w14:textId="77777777" w:rsidR="0097480E" w:rsidRDefault="0097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E10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8593F9F" wp14:editId="22EA93C0">
              <wp:simplePos x="0" y="0"/>
              <wp:positionH relativeFrom="column">
                <wp:posOffset>4801870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D7BD7" w14:textId="77777777" w:rsidR="00CA467D" w:rsidRDefault="000721E8" w:rsidP="000721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 w:rsidRPr="000721E8">
                            <w:rPr>
                              <w:b/>
                              <w:sz w:val="14"/>
                            </w:rPr>
                            <w:t>E</w:t>
                          </w:r>
                          <w:r w:rsidR="00064AA5" w:rsidRPr="000721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064AA5">
                            <w:rPr>
                              <w:sz w:val="14"/>
                            </w:rPr>
                            <w:t xml:space="preserve"> s</w:t>
                          </w:r>
                          <w:r w:rsidR="008E5694">
                            <w:rPr>
                              <w:sz w:val="14"/>
                            </w:rPr>
                            <w:t>.</w:t>
                          </w:r>
                          <w:r w:rsidR="00064AA5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5EE4B6C1" w14:textId="77777777" w:rsidR="00CA467D" w:rsidRDefault="00CA467D" w:rsidP="000721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93F9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CtvA0V3QAAAAkBAAAPAAAAZHJzL2Rvd25y&#10;ZXYueG1sTI/RToNAEEXfTfyHzZj4YuwittAiS6MmGl9b+wEDTIHIzhJ2W+jfOz7Zx5tzc+dMvp1t&#10;r840+s6xgadFBIq4cnXHjYHD98fjGpQPyDX2jsnAhTxsi9ubHLPaTbyj8z40SkbYZ2igDWHItPZV&#10;Sxb9wg3Ewo5utBgkjo2uR5xk3PY6jqJEW+xYLrQ40HtL1c/+ZA0cv6aH1WYqP8Mh3S2TN+zS0l2M&#10;ub+bX19ABZrDfxn+9EUdCnEq3Ylrr3oD6SqJpSogASV8kz4vQZWSo3UMusj19QfFL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CtvA0V3QAAAAkBAAAPAAAAAAAAAAAAAAAAAE0EAABk&#10;cnMvZG93bnJldi54bWxQSwUGAAAAAAQABADzAAAAVwUAAAAA&#10;" o:allowincell="f" stroked="f">
              <v:textbox>
                <w:txbxContent>
                  <w:p w14:paraId="2FDD7BD7" w14:textId="77777777" w:rsidR="00CA467D" w:rsidRDefault="000721E8" w:rsidP="000721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 w:rsidRPr="000721E8">
                      <w:rPr>
                        <w:b/>
                        <w:sz w:val="14"/>
                      </w:rPr>
                      <w:t>E</w:t>
                    </w:r>
                    <w:r w:rsidR="00064AA5" w:rsidRPr="000721E8">
                      <w:rPr>
                        <w:b/>
                        <w:sz w:val="14"/>
                      </w:rPr>
                      <w:t>mail:</w:t>
                    </w:r>
                    <w:r w:rsidR="00064AA5">
                      <w:rPr>
                        <w:sz w:val="14"/>
                      </w:rPr>
                      <w:t xml:space="preserve"> s</w:t>
                    </w:r>
                    <w:r w:rsidR="008E5694">
                      <w:rPr>
                        <w:sz w:val="14"/>
                      </w:rPr>
                      <w:t>.</w:t>
                    </w:r>
                    <w:r w:rsidR="00064AA5">
                      <w:rPr>
                        <w:sz w:val="14"/>
                      </w:rPr>
                      <w:t>tem@aei.gob.es</w:t>
                    </w:r>
                  </w:p>
                  <w:p w14:paraId="5EE4B6C1" w14:textId="77777777" w:rsidR="00CA467D" w:rsidRDefault="00CA467D" w:rsidP="000721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F179421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1C32F030" wp14:editId="69352732">
          <wp:extent cx="5400040" cy="5400040"/>
          <wp:effectExtent l="0" t="0" r="0" b="0"/>
          <wp:docPr id="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372D8720" wp14:editId="68A5A7EC">
          <wp:extent cx="5400040" cy="5400040"/>
          <wp:effectExtent l="0" t="0" r="0" b="0"/>
          <wp:docPr id="3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9A78C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F173185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17D39801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B7B2C4A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F5EE92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7224D1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9F42461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ED10" w14:textId="77777777" w:rsidR="0097480E" w:rsidRDefault="0097480E">
      <w:r>
        <w:separator/>
      </w:r>
    </w:p>
  </w:footnote>
  <w:footnote w:type="continuationSeparator" w:id="0">
    <w:p w14:paraId="07EB5E7B" w14:textId="77777777" w:rsidR="0097480E" w:rsidRDefault="0097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4B2B8C" w:rsidRPr="004B2B8C" w14:paraId="52CA77CA" w14:textId="77777777" w:rsidTr="004B2B8C">
      <w:trPr>
        <w:trHeight w:val="699"/>
        <w:jc w:val="center"/>
      </w:trPr>
      <w:tc>
        <w:tcPr>
          <w:tcW w:w="6805" w:type="dxa"/>
          <w:vMerge w:val="restart"/>
          <w:hideMark/>
        </w:tcPr>
        <w:p w14:paraId="38567BB8" w14:textId="77777777" w:rsidR="004B2B8C" w:rsidRPr="004B2B8C" w:rsidRDefault="004B2B8C" w:rsidP="004B2B8C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4B2B8C"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drawing>
              <wp:inline distT="0" distB="0" distL="0" distR="0" wp14:anchorId="0A84113E" wp14:editId="07962F46">
                <wp:extent cx="4267200" cy="825500"/>
                <wp:effectExtent l="0" t="0" r="0" b="0"/>
                <wp:docPr id="1" name="Imagen 4" descr="Imagen que contiene Interfaz de usuario gráfic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Imagen que contiene Interfaz de usuario gráfic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hideMark/>
        </w:tcPr>
        <w:p w14:paraId="68D51D1B" w14:textId="77777777" w:rsidR="004B2B8C" w:rsidRPr="004B2B8C" w:rsidRDefault="004B2B8C" w:rsidP="004B2B8C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4B2B8C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4B2B8C" w:rsidRPr="004B2B8C" w14:paraId="27C34D95" w14:textId="77777777" w:rsidTr="004B2B8C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3C625833" w14:textId="77777777" w:rsidR="004B2B8C" w:rsidRPr="004B2B8C" w:rsidRDefault="004B2B8C" w:rsidP="004B2B8C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23DE71DF" w14:textId="77777777" w:rsidR="004B2B8C" w:rsidRPr="004B2B8C" w:rsidRDefault="004B2B8C" w:rsidP="004B2B8C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4B2B8C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1617D5FB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17035"/>
    <w:multiLevelType w:val="hybridMultilevel"/>
    <w:tmpl w:val="EC949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ADE56CE"/>
    <w:multiLevelType w:val="hybridMultilevel"/>
    <w:tmpl w:val="E7D6BD8A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147999">
    <w:abstractNumId w:val="8"/>
  </w:num>
  <w:num w:numId="2" w16cid:durableId="1530873821">
    <w:abstractNumId w:val="5"/>
  </w:num>
  <w:num w:numId="3" w16cid:durableId="51347300">
    <w:abstractNumId w:val="10"/>
  </w:num>
  <w:num w:numId="4" w16cid:durableId="300578163">
    <w:abstractNumId w:val="2"/>
  </w:num>
  <w:num w:numId="5" w16cid:durableId="527958808">
    <w:abstractNumId w:val="7"/>
  </w:num>
  <w:num w:numId="6" w16cid:durableId="1455053215">
    <w:abstractNumId w:val="9"/>
  </w:num>
  <w:num w:numId="7" w16cid:durableId="267003559">
    <w:abstractNumId w:val="4"/>
  </w:num>
  <w:num w:numId="8" w16cid:durableId="877814393">
    <w:abstractNumId w:val="12"/>
  </w:num>
  <w:num w:numId="9" w16cid:durableId="175583565">
    <w:abstractNumId w:val="0"/>
  </w:num>
  <w:num w:numId="10" w16cid:durableId="2293898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5847263">
    <w:abstractNumId w:val="6"/>
  </w:num>
  <w:num w:numId="12" w16cid:durableId="218832829">
    <w:abstractNumId w:val="11"/>
  </w:num>
  <w:num w:numId="13" w16cid:durableId="388304351">
    <w:abstractNumId w:val="13"/>
  </w:num>
  <w:num w:numId="14" w16cid:durableId="1282541155">
    <w:abstractNumId w:val="3"/>
  </w:num>
  <w:num w:numId="15" w16cid:durableId="9559887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36B6E"/>
    <w:rsid w:val="000441B2"/>
    <w:rsid w:val="00052906"/>
    <w:rsid w:val="00064AA5"/>
    <w:rsid w:val="000721E8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C346F"/>
    <w:rsid w:val="00202649"/>
    <w:rsid w:val="00232CB7"/>
    <w:rsid w:val="00236012"/>
    <w:rsid w:val="00244173"/>
    <w:rsid w:val="002458F2"/>
    <w:rsid w:val="002637FD"/>
    <w:rsid w:val="002951F1"/>
    <w:rsid w:val="002B018D"/>
    <w:rsid w:val="002D1847"/>
    <w:rsid w:val="002D4F82"/>
    <w:rsid w:val="002D5738"/>
    <w:rsid w:val="002F704A"/>
    <w:rsid w:val="003140BD"/>
    <w:rsid w:val="003201FC"/>
    <w:rsid w:val="00332B93"/>
    <w:rsid w:val="00347B2C"/>
    <w:rsid w:val="00356F47"/>
    <w:rsid w:val="00357962"/>
    <w:rsid w:val="00376263"/>
    <w:rsid w:val="003A6489"/>
    <w:rsid w:val="003B3488"/>
    <w:rsid w:val="003B4F45"/>
    <w:rsid w:val="003C453A"/>
    <w:rsid w:val="00404014"/>
    <w:rsid w:val="00433CF5"/>
    <w:rsid w:val="00434706"/>
    <w:rsid w:val="00437E47"/>
    <w:rsid w:val="00461C9B"/>
    <w:rsid w:val="004B1CEC"/>
    <w:rsid w:val="004B2B8C"/>
    <w:rsid w:val="004C6CB1"/>
    <w:rsid w:val="004D2A76"/>
    <w:rsid w:val="004D413B"/>
    <w:rsid w:val="004E4D0D"/>
    <w:rsid w:val="004F1417"/>
    <w:rsid w:val="004F52F0"/>
    <w:rsid w:val="004F70DC"/>
    <w:rsid w:val="004F7DC6"/>
    <w:rsid w:val="005108BD"/>
    <w:rsid w:val="00517A23"/>
    <w:rsid w:val="00517D59"/>
    <w:rsid w:val="00524E50"/>
    <w:rsid w:val="00525348"/>
    <w:rsid w:val="0056150F"/>
    <w:rsid w:val="00563B90"/>
    <w:rsid w:val="00575EF0"/>
    <w:rsid w:val="005876A7"/>
    <w:rsid w:val="00593701"/>
    <w:rsid w:val="005B21BA"/>
    <w:rsid w:val="005C39C4"/>
    <w:rsid w:val="005E296B"/>
    <w:rsid w:val="00602074"/>
    <w:rsid w:val="00607E35"/>
    <w:rsid w:val="00625B4C"/>
    <w:rsid w:val="0063346A"/>
    <w:rsid w:val="00637A21"/>
    <w:rsid w:val="00663C9B"/>
    <w:rsid w:val="00676D07"/>
    <w:rsid w:val="006800D9"/>
    <w:rsid w:val="006A31E5"/>
    <w:rsid w:val="006B68AB"/>
    <w:rsid w:val="006E13DA"/>
    <w:rsid w:val="006F09DC"/>
    <w:rsid w:val="006F6E6F"/>
    <w:rsid w:val="0073028C"/>
    <w:rsid w:val="00732026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D1716"/>
    <w:rsid w:val="007D6740"/>
    <w:rsid w:val="007E153D"/>
    <w:rsid w:val="007E161B"/>
    <w:rsid w:val="007E5FB8"/>
    <w:rsid w:val="007F76E4"/>
    <w:rsid w:val="00802FE2"/>
    <w:rsid w:val="00811481"/>
    <w:rsid w:val="0084059D"/>
    <w:rsid w:val="00842981"/>
    <w:rsid w:val="00855C1B"/>
    <w:rsid w:val="008635BA"/>
    <w:rsid w:val="008672DC"/>
    <w:rsid w:val="00874865"/>
    <w:rsid w:val="00890C5B"/>
    <w:rsid w:val="00894530"/>
    <w:rsid w:val="008A44C0"/>
    <w:rsid w:val="008A59E7"/>
    <w:rsid w:val="008C45A5"/>
    <w:rsid w:val="008D0B31"/>
    <w:rsid w:val="008E05D0"/>
    <w:rsid w:val="008E2AA1"/>
    <w:rsid w:val="008E5694"/>
    <w:rsid w:val="00902703"/>
    <w:rsid w:val="00924430"/>
    <w:rsid w:val="00931110"/>
    <w:rsid w:val="00940DCE"/>
    <w:rsid w:val="009446A3"/>
    <w:rsid w:val="0094744E"/>
    <w:rsid w:val="00967C9B"/>
    <w:rsid w:val="0097480E"/>
    <w:rsid w:val="00990D17"/>
    <w:rsid w:val="00993905"/>
    <w:rsid w:val="009B7B29"/>
    <w:rsid w:val="009C12F1"/>
    <w:rsid w:val="009F4D39"/>
    <w:rsid w:val="00A2547C"/>
    <w:rsid w:val="00A3013E"/>
    <w:rsid w:val="00A3306D"/>
    <w:rsid w:val="00A534CA"/>
    <w:rsid w:val="00A75A4F"/>
    <w:rsid w:val="00A90E12"/>
    <w:rsid w:val="00AF7C82"/>
    <w:rsid w:val="00B23392"/>
    <w:rsid w:val="00B436ED"/>
    <w:rsid w:val="00B45FB3"/>
    <w:rsid w:val="00B74707"/>
    <w:rsid w:val="00B81300"/>
    <w:rsid w:val="00B91022"/>
    <w:rsid w:val="00BA559C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E2707"/>
    <w:rsid w:val="00CF6EC0"/>
    <w:rsid w:val="00D10FDB"/>
    <w:rsid w:val="00D122F6"/>
    <w:rsid w:val="00D24BE5"/>
    <w:rsid w:val="00D25489"/>
    <w:rsid w:val="00D35FA3"/>
    <w:rsid w:val="00D52E53"/>
    <w:rsid w:val="00D63290"/>
    <w:rsid w:val="00D701AE"/>
    <w:rsid w:val="00D7362D"/>
    <w:rsid w:val="00D96122"/>
    <w:rsid w:val="00DA3560"/>
    <w:rsid w:val="00DA7CF4"/>
    <w:rsid w:val="00DB2BBE"/>
    <w:rsid w:val="00DC2B6D"/>
    <w:rsid w:val="00DE5F6E"/>
    <w:rsid w:val="00DF0B32"/>
    <w:rsid w:val="00DF2B92"/>
    <w:rsid w:val="00E233BA"/>
    <w:rsid w:val="00E343D3"/>
    <w:rsid w:val="00E37DB5"/>
    <w:rsid w:val="00E60E4D"/>
    <w:rsid w:val="00E66BEA"/>
    <w:rsid w:val="00E86472"/>
    <w:rsid w:val="00E87E7B"/>
    <w:rsid w:val="00E92A33"/>
    <w:rsid w:val="00EB1D03"/>
    <w:rsid w:val="00EB1FFF"/>
    <w:rsid w:val="00EE69CC"/>
    <w:rsid w:val="00F16479"/>
    <w:rsid w:val="00F2467C"/>
    <w:rsid w:val="00F40957"/>
    <w:rsid w:val="00F410A6"/>
    <w:rsid w:val="00F44281"/>
    <w:rsid w:val="00F73ABB"/>
    <w:rsid w:val="00FE0802"/>
    <w:rsid w:val="00FE2C80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84C815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F40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01335-425E-4FD2-A776-3CAB0137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3</Pages>
  <Words>854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2024-06-21T11:14:00Z</dcterms:created>
  <dcterms:modified xsi:type="dcterms:W3CDTF">2025-11-21T09:46:00Z</dcterms:modified>
</cp:coreProperties>
</file>